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6F6" w:rsidRPr="00CE799F" w:rsidRDefault="000B66F6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  <w:r w:rsidRPr="00CE799F">
        <w:rPr>
          <w:rFonts w:ascii="Times New Roman" w:hAnsi="Times New Roman"/>
          <w:b w:val="0"/>
          <w:color w:val="auto"/>
        </w:rPr>
        <w:t>Сообщение</w:t>
      </w:r>
    </w:p>
    <w:p w:rsidR="000B66F6" w:rsidRPr="00CE799F" w:rsidRDefault="000B66F6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  <w:r w:rsidRPr="00CE799F">
        <w:rPr>
          <w:rFonts w:ascii="Times New Roman" w:hAnsi="Times New Roman"/>
          <w:b w:val="0"/>
          <w:color w:val="auto"/>
        </w:rPr>
        <w:t>о проведении общего собрания участников долевой собственности</w:t>
      </w:r>
    </w:p>
    <w:p w:rsidR="000B66F6" w:rsidRPr="00CE799F" w:rsidRDefault="000B66F6" w:rsidP="0000661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 xml:space="preserve">СХПК </w:t>
      </w:r>
      <w:r>
        <w:rPr>
          <w:rFonts w:ascii="Times New Roman" w:hAnsi="Times New Roman"/>
          <w:sz w:val="28"/>
          <w:szCs w:val="28"/>
        </w:rPr>
        <w:t xml:space="preserve"> «Ардатовский»</w:t>
      </w:r>
    </w:p>
    <w:p w:rsidR="000B66F6" w:rsidRPr="00CE799F" w:rsidRDefault="000B66F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</w:p>
    <w:p w:rsidR="000B66F6" w:rsidRPr="00CE799F" w:rsidRDefault="000B66F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Уважаемые участники общей долевой собственности СХПК «</w:t>
      </w:r>
      <w:r>
        <w:rPr>
          <w:rFonts w:ascii="Times New Roman" w:hAnsi="Times New Roman"/>
          <w:sz w:val="28"/>
          <w:szCs w:val="28"/>
        </w:rPr>
        <w:t>Ардатовский</w:t>
      </w:r>
      <w:r w:rsidRPr="00CE799F">
        <w:rPr>
          <w:rFonts w:ascii="Times New Roman" w:hAnsi="Times New Roman"/>
          <w:sz w:val="28"/>
          <w:szCs w:val="28"/>
        </w:rPr>
        <w:t xml:space="preserve">», земельного участка, </w:t>
      </w:r>
      <w:r>
        <w:rPr>
          <w:rFonts w:ascii="Times New Roman" w:hAnsi="Times New Roman"/>
          <w:sz w:val="28"/>
          <w:szCs w:val="28"/>
        </w:rPr>
        <w:t xml:space="preserve">с кадастровым номером  13:01:0000000:70, </w:t>
      </w:r>
      <w:r w:rsidRPr="00CE799F">
        <w:rPr>
          <w:rFonts w:ascii="Times New Roman" w:hAnsi="Times New Roman"/>
          <w:sz w:val="28"/>
          <w:szCs w:val="28"/>
        </w:rPr>
        <w:t xml:space="preserve">расположенным по адресу: Республика Мордовия, </w:t>
      </w:r>
      <w:r>
        <w:rPr>
          <w:rFonts w:ascii="Times New Roman" w:hAnsi="Times New Roman"/>
          <w:sz w:val="28"/>
          <w:szCs w:val="28"/>
        </w:rPr>
        <w:t>Ардатовский  район,  с.Редкодубье, улица  Ленинская, дом 57/5</w:t>
      </w:r>
    </w:p>
    <w:p w:rsidR="000B66F6" w:rsidRPr="00CE799F" w:rsidRDefault="000B66F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 xml:space="preserve">Редкодубского </w:t>
      </w:r>
      <w:r w:rsidRPr="00CE799F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Pr="005859B7">
        <w:rPr>
          <w:rFonts w:ascii="Times New Roman" w:hAnsi="Times New Roman"/>
          <w:sz w:val="28"/>
          <w:szCs w:val="28"/>
          <w:lang w:eastAsia="ru-RU"/>
        </w:rPr>
        <w:t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</w:t>
      </w:r>
      <w:r w:rsidRPr="00CE799F">
        <w:rPr>
          <w:rFonts w:ascii="Times New Roman" w:hAnsi="Times New Roman"/>
          <w:sz w:val="28"/>
          <w:szCs w:val="28"/>
          <w:lang w:eastAsia="ru-RU"/>
        </w:rPr>
        <w:t>ого</w:t>
      </w:r>
      <w:r w:rsidRPr="005859B7">
        <w:rPr>
          <w:rFonts w:ascii="Times New Roman" w:hAnsi="Times New Roman"/>
          <w:sz w:val="28"/>
          <w:szCs w:val="28"/>
          <w:lang w:eastAsia="ru-RU"/>
        </w:rPr>
        <w:t xml:space="preserve"> участк</w:t>
      </w:r>
      <w:r w:rsidRPr="00CE799F">
        <w:rPr>
          <w:rFonts w:ascii="Times New Roman" w:hAnsi="Times New Roman"/>
          <w:sz w:val="28"/>
          <w:szCs w:val="28"/>
          <w:lang w:eastAsia="ru-RU"/>
        </w:rPr>
        <w:t>а</w:t>
      </w:r>
      <w:r w:rsidRPr="005859B7">
        <w:rPr>
          <w:rFonts w:ascii="Times New Roman" w:hAnsi="Times New Roman"/>
          <w:sz w:val="28"/>
          <w:szCs w:val="28"/>
          <w:lang w:eastAsia="ru-RU"/>
        </w:rPr>
        <w:t xml:space="preserve"> из земель сельскохозяйственного назначения (далее собственники) о проведении общего собрания</w:t>
      </w:r>
      <w:r w:rsidRPr="00CE799F">
        <w:rPr>
          <w:rFonts w:ascii="Times New Roman" w:hAnsi="Times New Roman"/>
          <w:sz w:val="28"/>
          <w:szCs w:val="28"/>
          <w:lang w:eastAsia="ru-RU"/>
        </w:rPr>
        <w:t xml:space="preserve"> участников </w:t>
      </w:r>
      <w:r w:rsidRPr="00CE799F">
        <w:rPr>
          <w:rFonts w:ascii="Times New Roman" w:hAnsi="Times New Roman"/>
          <w:sz w:val="28"/>
          <w:szCs w:val="28"/>
        </w:rPr>
        <w:t xml:space="preserve"> общей долевой собственности СХПК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799F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Ардатовский</w:t>
      </w:r>
      <w:r w:rsidRPr="00CE799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0B66F6" w:rsidRPr="00CE799F" w:rsidRDefault="000B66F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Strong"/>
          <w:rFonts w:ascii="Times New Roman" w:hAnsi="Times New Roman"/>
          <w:b w:val="0"/>
          <w:sz w:val="28"/>
          <w:szCs w:val="28"/>
        </w:rPr>
        <w:t>Дата и время проведения общего собрания</w:t>
      </w:r>
      <w:r w:rsidRPr="00CE799F">
        <w:rPr>
          <w:rFonts w:ascii="Times New Roman" w:hAnsi="Times New Roman"/>
          <w:b/>
          <w:sz w:val="28"/>
          <w:szCs w:val="28"/>
        </w:rPr>
        <w:t>:</w:t>
      </w:r>
      <w:r w:rsidRPr="00CE79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05 марта </w:t>
      </w:r>
      <w:r w:rsidRPr="00CE799F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8</w:t>
      </w:r>
      <w:r w:rsidRPr="00CE799F">
        <w:rPr>
          <w:rFonts w:ascii="Times New Roman" w:hAnsi="Times New Roman"/>
          <w:sz w:val="28"/>
          <w:szCs w:val="28"/>
        </w:rPr>
        <w:t xml:space="preserve"> г. в 1</w:t>
      </w:r>
      <w:r>
        <w:rPr>
          <w:rFonts w:ascii="Times New Roman" w:hAnsi="Times New Roman"/>
          <w:sz w:val="28"/>
          <w:szCs w:val="28"/>
        </w:rPr>
        <w:t>0</w:t>
      </w:r>
      <w:r w:rsidRPr="00CE799F">
        <w:rPr>
          <w:rFonts w:ascii="Times New Roman" w:hAnsi="Times New Roman"/>
          <w:sz w:val="28"/>
          <w:szCs w:val="28"/>
        </w:rPr>
        <w:t xml:space="preserve"> час. </w:t>
      </w:r>
      <w:r>
        <w:rPr>
          <w:rFonts w:ascii="Times New Roman" w:hAnsi="Times New Roman"/>
          <w:sz w:val="28"/>
          <w:szCs w:val="28"/>
        </w:rPr>
        <w:t>00</w:t>
      </w:r>
      <w:r w:rsidRPr="00CE799F">
        <w:rPr>
          <w:rFonts w:ascii="Times New Roman" w:hAnsi="Times New Roman"/>
          <w:sz w:val="28"/>
          <w:szCs w:val="28"/>
        </w:rPr>
        <w:t xml:space="preserve"> мин.</w:t>
      </w:r>
    </w:p>
    <w:p w:rsidR="000B66F6" w:rsidRPr="00CE799F" w:rsidRDefault="000B66F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Strong"/>
          <w:rFonts w:ascii="Times New Roman" w:hAnsi="Times New Roman"/>
          <w:b w:val="0"/>
          <w:sz w:val="28"/>
          <w:szCs w:val="28"/>
        </w:rPr>
        <w:t>Адрес места проведения собрания:</w:t>
      </w:r>
      <w:r w:rsidRPr="00CE799F">
        <w:rPr>
          <w:rFonts w:ascii="Times New Roman" w:hAnsi="Times New Roman"/>
          <w:sz w:val="28"/>
          <w:szCs w:val="28"/>
        </w:rPr>
        <w:t> Республика Мордовия,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799F">
        <w:rPr>
          <w:rFonts w:ascii="Times New Roman" w:hAnsi="Times New Roman"/>
          <w:sz w:val="28"/>
          <w:szCs w:val="28"/>
        </w:rPr>
        <w:t xml:space="preserve"> Ардатовский райо</w:t>
      </w:r>
      <w:r>
        <w:rPr>
          <w:rFonts w:ascii="Times New Roman" w:hAnsi="Times New Roman"/>
          <w:sz w:val="28"/>
          <w:szCs w:val="28"/>
        </w:rPr>
        <w:t>н, с. Редкодубье, улица Ленинская, дом  57/5</w:t>
      </w:r>
      <w:r w:rsidRPr="00CE799F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администрация сельского поселения</w:t>
      </w:r>
      <w:r w:rsidRPr="00CE799F">
        <w:rPr>
          <w:rFonts w:ascii="Times New Roman" w:hAnsi="Times New Roman"/>
          <w:sz w:val="28"/>
          <w:szCs w:val="28"/>
        </w:rPr>
        <w:t>)</w:t>
      </w:r>
    </w:p>
    <w:p w:rsidR="000B66F6" w:rsidRPr="00CE799F" w:rsidRDefault="000B66F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b/>
          <w:sz w:val="28"/>
          <w:szCs w:val="28"/>
        </w:rPr>
      </w:pPr>
      <w:r w:rsidRPr="00CE799F">
        <w:rPr>
          <w:rStyle w:val="Strong"/>
          <w:rFonts w:ascii="Times New Roman" w:hAnsi="Times New Roman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0B66F6" w:rsidRPr="00CE799F" w:rsidRDefault="000B66F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1) о выборе председателя и секретаря собрания;</w:t>
      </w:r>
    </w:p>
    <w:p w:rsidR="000B66F6" w:rsidRDefault="000B66F6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2</w:t>
      </w:r>
      <w:r w:rsidRPr="00006619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о прекращение полномочий.</w:t>
      </w:r>
    </w:p>
    <w:p w:rsidR="000B66F6" w:rsidRPr="00006619" w:rsidRDefault="000B66F6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006619">
        <w:rPr>
          <w:rFonts w:ascii="Times New Roman" w:hAnsi="Times New Roman"/>
          <w:sz w:val="28"/>
          <w:szCs w:val="28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B66F6" w:rsidRPr="00CE799F" w:rsidRDefault="000B66F6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1437"/>
      <w:r>
        <w:rPr>
          <w:rFonts w:ascii="Times New Roman" w:hAnsi="Times New Roman"/>
          <w:sz w:val="28"/>
          <w:szCs w:val="28"/>
        </w:rPr>
        <w:t>4</w:t>
      </w:r>
      <w:r w:rsidRPr="00006619">
        <w:rPr>
          <w:rFonts w:ascii="Times New Roman" w:hAnsi="Times New Roman"/>
          <w:sz w:val="28"/>
          <w:szCs w:val="28"/>
        </w:rPr>
        <w:t>) об условиях договора аренды земельного участка, находящегося в долевой собственности;</w:t>
      </w:r>
    </w:p>
    <w:p w:rsidR="000B66F6" w:rsidRPr="00CE799F" w:rsidRDefault="000B66F6" w:rsidP="00CE799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0"/>
    </w:p>
    <w:sectPr w:rsidR="000B66F6" w:rsidRPr="00CE799F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7796"/>
    <w:rsid w:val="00006619"/>
    <w:rsid w:val="000B66F6"/>
    <w:rsid w:val="001A3327"/>
    <w:rsid w:val="001B0D35"/>
    <w:rsid w:val="00310046"/>
    <w:rsid w:val="00505913"/>
    <w:rsid w:val="005859B7"/>
    <w:rsid w:val="00874B75"/>
    <w:rsid w:val="008A7649"/>
    <w:rsid w:val="00AB768B"/>
    <w:rsid w:val="00B67687"/>
    <w:rsid w:val="00BA198B"/>
    <w:rsid w:val="00C556F6"/>
    <w:rsid w:val="00CA4D3E"/>
    <w:rsid w:val="00CD4900"/>
    <w:rsid w:val="00CD54DF"/>
    <w:rsid w:val="00CE799F"/>
    <w:rsid w:val="00D67796"/>
    <w:rsid w:val="00DD02C0"/>
    <w:rsid w:val="00E86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79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779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67796"/>
    <w:rPr>
      <w:rFonts w:ascii="Cambria" w:hAnsi="Cambria" w:cs="Times New Roman"/>
      <w:b/>
      <w:bCs/>
      <w:color w:val="365F91"/>
      <w:sz w:val="28"/>
      <w:szCs w:val="28"/>
    </w:rPr>
  </w:style>
  <w:style w:type="character" w:styleId="Strong">
    <w:name w:val="Strong"/>
    <w:basedOn w:val="DefaultParagraphFont"/>
    <w:uiPriority w:val="99"/>
    <w:qFormat/>
    <w:rsid w:val="00D6779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90</TotalTime>
  <Pages>1</Pages>
  <Words>343</Words>
  <Characters>1960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11</cp:revision>
  <cp:lastPrinted>2017-01-12T05:56:00Z</cp:lastPrinted>
  <dcterms:created xsi:type="dcterms:W3CDTF">2017-01-12T05:13:00Z</dcterms:created>
  <dcterms:modified xsi:type="dcterms:W3CDTF">2018-01-18T07:10:00Z</dcterms:modified>
</cp:coreProperties>
</file>